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6A9B" w14:textId="79DBD8AB" w:rsidR="00D656A8" w:rsidRPr="00CE5059" w:rsidRDefault="00D656A8" w:rsidP="00D656A8">
      <w:pPr>
        <w:widowControl w:val="0"/>
        <w:spacing w:before="187"/>
        <w:ind w:left="2658" w:right="2369"/>
        <w:jc w:val="center"/>
        <w:outlineLvl w:val="0"/>
        <w:rPr>
          <w:rFonts w:eastAsia="Century Gothic"/>
          <w:szCs w:val="22"/>
        </w:rPr>
      </w:pPr>
      <w:r w:rsidRPr="00CE5059">
        <w:rPr>
          <w:rFonts w:eastAsia="Century Gothic"/>
          <w:b/>
          <w:bCs/>
          <w:szCs w:val="22"/>
        </w:rPr>
        <w:t>RIDGE TO RIVERS PARTNERSHIP</w:t>
      </w:r>
      <w:r w:rsidRPr="00CE5059">
        <w:rPr>
          <w:rFonts w:eastAsia="Century Gothic"/>
          <w:b/>
          <w:bCs/>
          <w:spacing w:val="-11"/>
          <w:szCs w:val="22"/>
        </w:rPr>
        <w:t xml:space="preserve"> </w:t>
      </w:r>
      <w:r w:rsidRPr="00CE5059">
        <w:rPr>
          <w:rFonts w:eastAsia="Century Gothic"/>
          <w:b/>
          <w:bCs/>
          <w:szCs w:val="22"/>
        </w:rPr>
        <w:t>MEETING</w:t>
      </w:r>
      <w:r w:rsidRPr="00CE5059">
        <w:rPr>
          <w:rFonts w:eastAsia="Century Gothic"/>
          <w:b/>
          <w:bCs/>
          <w:w w:val="99"/>
          <w:szCs w:val="22"/>
        </w:rPr>
        <w:t xml:space="preserve"> FY 2</w:t>
      </w:r>
      <w:r w:rsidR="00FE0FCC">
        <w:rPr>
          <w:rFonts w:eastAsia="Century Gothic"/>
          <w:b/>
          <w:bCs/>
          <w:w w:val="99"/>
          <w:szCs w:val="22"/>
        </w:rPr>
        <w:t>5</w:t>
      </w:r>
      <w:r>
        <w:rPr>
          <w:rFonts w:eastAsia="Century Gothic"/>
          <w:b/>
          <w:bCs/>
          <w:w w:val="99"/>
          <w:szCs w:val="22"/>
        </w:rPr>
        <w:t xml:space="preserve"> </w:t>
      </w:r>
      <w:r w:rsidR="00A54A96">
        <w:rPr>
          <w:rFonts w:eastAsia="Century Gothic"/>
          <w:b/>
          <w:bCs/>
          <w:w w:val="99"/>
          <w:szCs w:val="22"/>
        </w:rPr>
        <w:t>2nd</w:t>
      </w:r>
      <w:r>
        <w:rPr>
          <w:rFonts w:eastAsia="Century Gothic"/>
          <w:b/>
          <w:bCs/>
          <w:szCs w:val="22"/>
        </w:rPr>
        <w:t xml:space="preserve"> </w:t>
      </w:r>
      <w:r w:rsidRPr="00CE5059">
        <w:rPr>
          <w:rFonts w:eastAsia="Century Gothic"/>
          <w:b/>
          <w:bCs/>
          <w:szCs w:val="22"/>
        </w:rPr>
        <w:t>QUARTER MEETING</w:t>
      </w:r>
      <w:r w:rsidRPr="00CE5059">
        <w:rPr>
          <w:rFonts w:eastAsia="Century Gothic"/>
          <w:b/>
          <w:bCs/>
          <w:spacing w:val="-4"/>
          <w:szCs w:val="22"/>
        </w:rPr>
        <w:t xml:space="preserve"> </w:t>
      </w:r>
      <w:r w:rsidRPr="00CE5059">
        <w:rPr>
          <w:rFonts w:eastAsia="Century Gothic"/>
          <w:b/>
          <w:bCs/>
          <w:szCs w:val="22"/>
        </w:rPr>
        <w:t>AGENDA</w:t>
      </w:r>
      <w:r w:rsidRPr="00CE5059">
        <w:rPr>
          <w:rFonts w:eastAsia="Century Gothic"/>
          <w:b/>
          <w:bCs/>
          <w:w w:val="99"/>
          <w:szCs w:val="22"/>
        </w:rPr>
        <w:t xml:space="preserve"> </w:t>
      </w:r>
      <w:r w:rsidRPr="00CE5059">
        <w:rPr>
          <w:rFonts w:eastAsia="Century Gothic"/>
          <w:b/>
          <w:bCs/>
          <w:szCs w:val="22"/>
        </w:rPr>
        <w:t>TUESDAY,</w:t>
      </w:r>
      <w:r>
        <w:rPr>
          <w:rFonts w:eastAsia="Century Gothic"/>
          <w:b/>
          <w:bCs/>
          <w:szCs w:val="22"/>
        </w:rPr>
        <w:t xml:space="preserve"> </w:t>
      </w:r>
      <w:r w:rsidR="00A54A96">
        <w:rPr>
          <w:rFonts w:eastAsia="Century Gothic"/>
          <w:b/>
          <w:bCs/>
          <w:szCs w:val="22"/>
        </w:rPr>
        <w:t>January 21, 2025</w:t>
      </w:r>
    </w:p>
    <w:p w14:paraId="5CF59027" w14:textId="77777777" w:rsidR="00D656A8" w:rsidRPr="00CE5059" w:rsidRDefault="00D656A8" w:rsidP="00D656A8">
      <w:pPr>
        <w:widowControl w:val="0"/>
        <w:ind w:left="2657" w:right="2369"/>
        <w:jc w:val="center"/>
        <w:rPr>
          <w:rFonts w:eastAsia="Century Gothic" w:cs="Century Gothic"/>
          <w:szCs w:val="22"/>
        </w:rPr>
      </w:pPr>
      <w:r w:rsidRPr="00CE5059">
        <w:rPr>
          <w:rFonts w:hAnsi="Calibri"/>
          <w:b/>
          <w:szCs w:val="22"/>
        </w:rPr>
        <w:t>8:30</w:t>
      </w:r>
      <w:r w:rsidRPr="00CE5059">
        <w:rPr>
          <w:rFonts w:hAnsi="Calibri"/>
          <w:b/>
          <w:spacing w:val="-4"/>
          <w:szCs w:val="22"/>
        </w:rPr>
        <w:t xml:space="preserve"> </w:t>
      </w:r>
      <w:r w:rsidRPr="00CE5059">
        <w:rPr>
          <w:rFonts w:hAnsi="Calibri"/>
          <w:b/>
          <w:szCs w:val="22"/>
        </w:rPr>
        <w:t>A.M.</w:t>
      </w:r>
    </w:p>
    <w:p w14:paraId="53A80BD2" w14:textId="77777777" w:rsidR="00D656A8" w:rsidRPr="00CE5059" w:rsidRDefault="00D656A8" w:rsidP="00D656A8">
      <w:pPr>
        <w:widowControl w:val="0"/>
        <w:spacing w:before="1"/>
        <w:rPr>
          <w:rFonts w:eastAsia="Century Gothic" w:cs="Century Gothic"/>
          <w:b/>
          <w:bCs/>
          <w:szCs w:val="22"/>
        </w:rPr>
      </w:pPr>
    </w:p>
    <w:p w14:paraId="70DA6774" w14:textId="77777777" w:rsidR="00D656A8" w:rsidRPr="00CE5059" w:rsidRDefault="00D656A8" w:rsidP="00D656A8">
      <w:pPr>
        <w:widowControl w:val="0"/>
        <w:ind w:left="2657" w:right="2369"/>
        <w:jc w:val="center"/>
        <w:rPr>
          <w:rFonts w:eastAsia="Century Gothic"/>
          <w:szCs w:val="22"/>
        </w:rPr>
      </w:pPr>
      <w:r w:rsidRPr="00CE5059">
        <w:rPr>
          <w:rFonts w:eastAsia="Century Gothic"/>
          <w:szCs w:val="22"/>
        </w:rPr>
        <w:t>Location:</w:t>
      </w:r>
    </w:p>
    <w:p w14:paraId="05BFCA20" w14:textId="77777777" w:rsidR="00D656A8" w:rsidRPr="00CE5059" w:rsidRDefault="00D656A8" w:rsidP="00D656A8">
      <w:pPr>
        <w:widowControl w:val="0"/>
        <w:ind w:left="2658" w:right="2279"/>
        <w:jc w:val="center"/>
        <w:outlineLvl w:val="0"/>
        <w:rPr>
          <w:rFonts w:eastAsia="Century Gothic"/>
          <w:b/>
          <w:bCs/>
          <w:szCs w:val="22"/>
        </w:rPr>
      </w:pPr>
      <w:r w:rsidRPr="00CE5059">
        <w:rPr>
          <w:rFonts w:eastAsia="Century Gothic"/>
          <w:b/>
          <w:bCs/>
          <w:szCs w:val="22"/>
        </w:rPr>
        <w:t>BOISE DEPOT MEETING ROOM</w:t>
      </w:r>
    </w:p>
    <w:p w14:paraId="29B9E034" w14:textId="77777777" w:rsidR="00D656A8" w:rsidRPr="00CE5059" w:rsidRDefault="00D656A8" w:rsidP="00D656A8">
      <w:pPr>
        <w:widowControl w:val="0"/>
        <w:ind w:left="2658" w:right="2279"/>
        <w:jc w:val="center"/>
        <w:outlineLvl w:val="0"/>
        <w:rPr>
          <w:rFonts w:eastAsia="Century Gothic"/>
          <w:szCs w:val="22"/>
        </w:rPr>
      </w:pPr>
      <w:r w:rsidRPr="00CE5059">
        <w:rPr>
          <w:rFonts w:eastAsia="Century Gothic"/>
          <w:b/>
          <w:bCs/>
          <w:szCs w:val="22"/>
        </w:rPr>
        <w:t>(East side of depot building)</w:t>
      </w:r>
    </w:p>
    <w:p w14:paraId="5ADAF5AB" w14:textId="77777777" w:rsidR="00D656A8" w:rsidRPr="00CE5059" w:rsidRDefault="00D656A8" w:rsidP="00D656A8">
      <w:pPr>
        <w:widowControl w:val="0"/>
        <w:spacing w:before="12"/>
        <w:rPr>
          <w:rFonts w:eastAsia="Century Gothic" w:cs="Century Gothic"/>
          <w:b/>
          <w:bCs/>
          <w:sz w:val="21"/>
          <w:szCs w:val="21"/>
        </w:rPr>
      </w:pPr>
    </w:p>
    <w:p w14:paraId="1D0F859A" w14:textId="77777777" w:rsidR="00D656A8" w:rsidRPr="00CE5059" w:rsidRDefault="00D656A8" w:rsidP="00D656A8">
      <w:pPr>
        <w:widowControl w:val="0"/>
        <w:numPr>
          <w:ilvl w:val="0"/>
          <w:numId w:val="14"/>
        </w:numPr>
        <w:tabs>
          <w:tab w:val="left" w:pos="1541"/>
        </w:tabs>
        <w:ind w:hanging="1440"/>
        <w:rPr>
          <w:rFonts w:eastAsia="Century Gothic" w:cs="Century Gothic"/>
          <w:szCs w:val="22"/>
        </w:rPr>
      </w:pPr>
      <w:r w:rsidRPr="00CE5059">
        <w:rPr>
          <w:rFonts w:hAnsi="Calibri"/>
          <w:b/>
          <w:szCs w:val="22"/>
        </w:rPr>
        <w:t>CALL TO</w:t>
      </w:r>
      <w:r w:rsidRPr="00CE5059">
        <w:rPr>
          <w:rFonts w:hAnsi="Calibri"/>
          <w:b/>
          <w:spacing w:val="-2"/>
          <w:szCs w:val="22"/>
        </w:rPr>
        <w:t xml:space="preserve"> </w:t>
      </w:r>
      <w:r w:rsidRPr="00CE5059">
        <w:rPr>
          <w:rFonts w:hAnsi="Calibri"/>
          <w:b/>
          <w:szCs w:val="22"/>
        </w:rPr>
        <w:t>ORDER</w:t>
      </w:r>
    </w:p>
    <w:p w14:paraId="77852EAC" w14:textId="77777777" w:rsidR="00D656A8" w:rsidRPr="00CE5059" w:rsidRDefault="00D656A8" w:rsidP="00D656A8">
      <w:pPr>
        <w:widowControl w:val="0"/>
        <w:spacing w:before="1"/>
        <w:rPr>
          <w:rFonts w:eastAsia="Century Gothic" w:cs="Century Gothic"/>
          <w:b/>
          <w:bCs/>
          <w:szCs w:val="22"/>
        </w:rPr>
      </w:pPr>
    </w:p>
    <w:p w14:paraId="4B5C727F" w14:textId="77777777" w:rsidR="00D656A8" w:rsidRPr="00CE5059" w:rsidRDefault="00D656A8" w:rsidP="00D656A8">
      <w:pPr>
        <w:widowControl w:val="0"/>
        <w:numPr>
          <w:ilvl w:val="0"/>
          <w:numId w:val="14"/>
        </w:numPr>
        <w:tabs>
          <w:tab w:val="left" w:pos="1541"/>
        </w:tabs>
        <w:ind w:hanging="1440"/>
        <w:rPr>
          <w:rFonts w:eastAsia="Century Gothic" w:cs="Century Gothic"/>
          <w:szCs w:val="22"/>
        </w:rPr>
      </w:pPr>
      <w:r w:rsidRPr="00CE5059">
        <w:rPr>
          <w:rFonts w:hAnsi="Calibri"/>
          <w:b/>
          <w:szCs w:val="22"/>
        </w:rPr>
        <w:t>NEW BUSINESS</w:t>
      </w:r>
    </w:p>
    <w:p w14:paraId="34A14F46" w14:textId="77777777" w:rsidR="00D656A8" w:rsidRPr="00CE5059" w:rsidRDefault="00D656A8" w:rsidP="00D656A8">
      <w:pPr>
        <w:widowControl w:val="0"/>
        <w:spacing w:before="6"/>
        <w:rPr>
          <w:rFonts w:eastAsia="Century Gothic" w:cs="Century Gothic"/>
          <w:b/>
          <w:bCs/>
          <w:sz w:val="19"/>
          <w:szCs w:val="19"/>
        </w:rPr>
      </w:pPr>
    </w:p>
    <w:p w14:paraId="2B6B01CE" w14:textId="49FA536F" w:rsidR="00D656A8" w:rsidRPr="00CE5059" w:rsidRDefault="00D656A8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 w:rsidRPr="00CE5059">
        <w:rPr>
          <w:rFonts w:hAnsi="Calibri"/>
          <w:szCs w:val="22"/>
        </w:rPr>
        <w:t>FY 202</w:t>
      </w:r>
      <w:r>
        <w:rPr>
          <w:rFonts w:hAnsi="Calibri"/>
          <w:szCs w:val="22"/>
        </w:rPr>
        <w:t>5</w:t>
      </w:r>
      <w:r w:rsidRPr="00CE5059">
        <w:rPr>
          <w:rFonts w:hAnsi="Calibri"/>
          <w:szCs w:val="22"/>
        </w:rPr>
        <w:t xml:space="preserve"> </w:t>
      </w:r>
      <w:r w:rsidR="00A54A96">
        <w:rPr>
          <w:rFonts w:hAnsi="Calibri"/>
          <w:szCs w:val="22"/>
        </w:rPr>
        <w:t>2nd</w:t>
      </w:r>
      <w:r w:rsidRPr="00CE5059">
        <w:rPr>
          <w:rFonts w:hAnsi="Calibri"/>
          <w:szCs w:val="22"/>
        </w:rPr>
        <w:t xml:space="preserve"> Quarter Budget and Work Plan</w:t>
      </w:r>
      <w:r w:rsidRPr="00CE5059">
        <w:rPr>
          <w:rFonts w:hAnsi="Calibri"/>
          <w:spacing w:val="-6"/>
          <w:szCs w:val="22"/>
        </w:rPr>
        <w:t xml:space="preserve"> </w:t>
      </w:r>
      <w:r>
        <w:rPr>
          <w:rFonts w:hAnsi="Calibri"/>
          <w:szCs w:val="22"/>
        </w:rPr>
        <w:t>Review</w:t>
      </w:r>
    </w:p>
    <w:p w14:paraId="4330F95A" w14:textId="77777777" w:rsidR="00D656A8" w:rsidRPr="00CE5059" w:rsidRDefault="00D656A8" w:rsidP="00D656A8">
      <w:pPr>
        <w:widowControl w:val="0"/>
        <w:spacing w:before="7"/>
        <w:rPr>
          <w:rFonts w:eastAsia="Century Gothic" w:cs="Century Gothic"/>
          <w:sz w:val="28"/>
          <w:szCs w:val="28"/>
        </w:rPr>
      </w:pPr>
    </w:p>
    <w:p w14:paraId="48DAD068" w14:textId="6572E23C" w:rsidR="00D656A8" w:rsidRDefault="00A54A96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>
        <w:rPr>
          <w:rFonts w:eastAsia="Century Gothic" w:cs="Century Gothic"/>
          <w:szCs w:val="22"/>
        </w:rPr>
        <w:t>Winter Trail Conditions</w:t>
      </w:r>
    </w:p>
    <w:p w14:paraId="0D79F00A" w14:textId="77777777" w:rsidR="00D656A8" w:rsidRDefault="00D656A8" w:rsidP="00D656A8">
      <w:pPr>
        <w:pStyle w:val="ListParagraph"/>
        <w:rPr>
          <w:rFonts w:eastAsia="Century Gothic" w:cs="Century Gothic"/>
          <w:szCs w:val="22"/>
        </w:rPr>
      </w:pPr>
    </w:p>
    <w:p w14:paraId="19FA6356" w14:textId="49940EE7" w:rsidR="00D656A8" w:rsidRDefault="00A54A96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>
        <w:rPr>
          <w:rFonts w:eastAsia="Century Gothic" w:cs="Century Gothic"/>
          <w:szCs w:val="22"/>
        </w:rPr>
        <w:t>Winter Projects</w:t>
      </w:r>
    </w:p>
    <w:p w14:paraId="5EB135A6" w14:textId="77777777" w:rsidR="007370C2" w:rsidRDefault="007370C2" w:rsidP="007370C2">
      <w:pPr>
        <w:pStyle w:val="ListParagraph"/>
        <w:rPr>
          <w:rFonts w:eastAsia="Century Gothic" w:cs="Century Gothic"/>
          <w:szCs w:val="22"/>
        </w:rPr>
      </w:pPr>
    </w:p>
    <w:p w14:paraId="4FBE9D9B" w14:textId="015D67DB" w:rsidR="007370C2" w:rsidRDefault="007370C2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>
        <w:rPr>
          <w:rFonts w:eastAsia="Century Gothic" w:cs="Century Gothic"/>
          <w:szCs w:val="22"/>
        </w:rPr>
        <w:t>Idaho Power Project</w:t>
      </w:r>
    </w:p>
    <w:p w14:paraId="426A0039" w14:textId="77777777" w:rsidR="007370C2" w:rsidRDefault="007370C2" w:rsidP="007370C2">
      <w:pPr>
        <w:pStyle w:val="ListParagraph"/>
        <w:rPr>
          <w:rFonts w:eastAsia="Century Gothic" w:cs="Century Gothic"/>
          <w:szCs w:val="22"/>
        </w:rPr>
      </w:pPr>
    </w:p>
    <w:p w14:paraId="1B4F0B1C" w14:textId="25BDDDE8" w:rsidR="007370C2" w:rsidRDefault="007370C2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>
        <w:rPr>
          <w:rFonts w:eastAsia="Century Gothic" w:cs="Century Gothic"/>
          <w:szCs w:val="22"/>
        </w:rPr>
        <w:t>Trail 4 and Trail 6 Management</w:t>
      </w:r>
    </w:p>
    <w:p w14:paraId="35C19A75" w14:textId="77777777" w:rsidR="00D656A8" w:rsidRDefault="00D656A8" w:rsidP="00D656A8">
      <w:pPr>
        <w:pStyle w:val="ListParagraph"/>
        <w:rPr>
          <w:rFonts w:eastAsia="Century Gothic" w:cs="Century Gothic"/>
          <w:szCs w:val="22"/>
        </w:rPr>
      </w:pPr>
    </w:p>
    <w:p w14:paraId="5F4F4787" w14:textId="62B5129F" w:rsidR="00D656A8" w:rsidRDefault="00A54A96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>
        <w:rPr>
          <w:rFonts w:eastAsia="Century Gothic" w:cs="Century Gothic"/>
          <w:szCs w:val="22"/>
        </w:rPr>
        <w:t>Summer Staffing</w:t>
      </w:r>
    </w:p>
    <w:p w14:paraId="7F77FBC0" w14:textId="77777777" w:rsidR="00D656A8" w:rsidRDefault="00D656A8" w:rsidP="00D656A8">
      <w:pPr>
        <w:pStyle w:val="ListParagraph"/>
        <w:rPr>
          <w:rFonts w:eastAsia="Century Gothic" w:cs="Century Gothic"/>
          <w:szCs w:val="22"/>
        </w:rPr>
      </w:pPr>
    </w:p>
    <w:p w14:paraId="390202AA" w14:textId="6531F6C8" w:rsidR="00D656A8" w:rsidRDefault="00A54A96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>
        <w:rPr>
          <w:rFonts w:eastAsia="Century Gothic" w:cs="Century Gothic"/>
          <w:szCs w:val="22"/>
        </w:rPr>
        <w:t>Summer Projects</w:t>
      </w:r>
    </w:p>
    <w:p w14:paraId="1D2D0ECC" w14:textId="77777777" w:rsidR="00D656A8" w:rsidRDefault="00D656A8" w:rsidP="00D656A8">
      <w:pPr>
        <w:pStyle w:val="ListParagraph"/>
        <w:rPr>
          <w:rFonts w:eastAsia="Century Gothic" w:cs="Century Gothic"/>
          <w:szCs w:val="22"/>
        </w:rPr>
      </w:pPr>
    </w:p>
    <w:p w14:paraId="649D762F" w14:textId="03B4CD71" w:rsidR="00D656A8" w:rsidRDefault="00A54A96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>
        <w:rPr>
          <w:rFonts w:eastAsia="Century Gothic" w:cs="Century Gothic"/>
          <w:szCs w:val="22"/>
        </w:rPr>
        <w:t>8</w:t>
      </w:r>
      <w:r w:rsidRPr="00A54A96">
        <w:rPr>
          <w:rFonts w:eastAsia="Century Gothic" w:cs="Century Gothic"/>
          <w:szCs w:val="22"/>
          <w:vertAlign w:val="superscript"/>
        </w:rPr>
        <w:t>th</w:t>
      </w:r>
      <w:r>
        <w:rPr>
          <w:rFonts w:eastAsia="Century Gothic" w:cs="Century Gothic"/>
          <w:szCs w:val="22"/>
        </w:rPr>
        <w:t xml:space="preserve"> Street Purpose Built Trail Update</w:t>
      </w:r>
    </w:p>
    <w:p w14:paraId="07CBCD42" w14:textId="77777777" w:rsidR="00D656A8" w:rsidRDefault="00D656A8" w:rsidP="00D656A8">
      <w:pPr>
        <w:pStyle w:val="ListParagraph"/>
        <w:rPr>
          <w:rFonts w:eastAsia="Century Gothic" w:cs="Century Gothic"/>
          <w:szCs w:val="22"/>
        </w:rPr>
      </w:pPr>
    </w:p>
    <w:p w14:paraId="308E0AD5" w14:textId="77777777" w:rsidR="00D656A8" w:rsidRPr="00CE5059" w:rsidRDefault="00D656A8" w:rsidP="00D656A8">
      <w:pPr>
        <w:widowControl w:val="0"/>
        <w:numPr>
          <w:ilvl w:val="1"/>
          <w:numId w:val="14"/>
        </w:numPr>
        <w:tabs>
          <w:tab w:val="left" w:pos="640"/>
        </w:tabs>
        <w:rPr>
          <w:rFonts w:eastAsia="Century Gothic" w:cs="Century Gothic"/>
          <w:szCs w:val="22"/>
        </w:rPr>
      </w:pPr>
      <w:r w:rsidRPr="00CE5059">
        <w:rPr>
          <w:rFonts w:hAnsi="Calibri"/>
          <w:szCs w:val="22"/>
        </w:rPr>
        <w:t>R2R Partner Updates</w:t>
      </w:r>
    </w:p>
    <w:p w14:paraId="54426D83" w14:textId="77777777" w:rsidR="00D656A8" w:rsidRPr="00CE5059" w:rsidRDefault="00D656A8" w:rsidP="00D656A8">
      <w:pPr>
        <w:widowControl w:val="0"/>
        <w:spacing w:before="10"/>
        <w:rPr>
          <w:rFonts w:eastAsia="Century Gothic" w:cs="Century Gothic"/>
          <w:sz w:val="32"/>
          <w:szCs w:val="32"/>
        </w:rPr>
      </w:pPr>
    </w:p>
    <w:p w14:paraId="13701628" w14:textId="77777777" w:rsidR="00D656A8" w:rsidRPr="00CE5059" w:rsidRDefault="00D656A8" w:rsidP="00D656A8">
      <w:pPr>
        <w:widowControl w:val="0"/>
        <w:numPr>
          <w:ilvl w:val="0"/>
          <w:numId w:val="14"/>
        </w:numPr>
        <w:tabs>
          <w:tab w:val="left" w:pos="1541"/>
        </w:tabs>
        <w:ind w:hanging="1440"/>
        <w:outlineLvl w:val="0"/>
        <w:rPr>
          <w:rFonts w:eastAsia="Century Gothic"/>
          <w:szCs w:val="22"/>
        </w:rPr>
      </w:pPr>
      <w:r w:rsidRPr="00CE5059">
        <w:rPr>
          <w:rFonts w:eastAsia="Century Gothic"/>
          <w:b/>
          <w:bCs/>
          <w:szCs w:val="22"/>
        </w:rPr>
        <w:t>ADJOURNMENT</w:t>
      </w:r>
    </w:p>
    <w:p w14:paraId="5B6A5704" w14:textId="77777777" w:rsidR="00425671" w:rsidRPr="006A6E9C" w:rsidRDefault="00425671" w:rsidP="006A6E9C"/>
    <w:sectPr w:rsidR="00425671" w:rsidRPr="006A6E9C" w:rsidSect="003121E8">
      <w:headerReference w:type="even" r:id="rId7"/>
      <w:footerReference w:type="default" r:id="rId8"/>
      <w:headerReference w:type="first" r:id="rId9"/>
      <w:pgSz w:w="12240" w:h="15840"/>
      <w:pgMar w:top="1440" w:right="1440" w:bottom="1584" w:left="1440" w:header="21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68CE0" w14:textId="77777777" w:rsidR="00D656A8" w:rsidRDefault="00D656A8" w:rsidP="006A7CA3">
      <w:r>
        <w:separator/>
      </w:r>
    </w:p>
  </w:endnote>
  <w:endnote w:type="continuationSeparator" w:id="0">
    <w:p w14:paraId="73CE6BED" w14:textId="77777777" w:rsidR="00D656A8" w:rsidRDefault="00D656A8" w:rsidP="006A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5D7AF" w14:textId="77777777" w:rsidR="006A7CA3" w:rsidRPr="001F5614" w:rsidRDefault="006F4606">
    <w:pPr>
      <w:pStyle w:val="Footer"/>
      <w:rPr>
        <w:color w:val="7F7F7F"/>
        <w:sz w:val="16"/>
        <w:szCs w:val="16"/>
      </w:rPr>
    </w:pPr>
    <w:r w:rsidRPr="00436C28">
      <w:rPr>
        <w:noProof/>
      </w:rPr>
      <w:drawing>
        <wp:inline distT="0" distB="0" distL="0" distR="0" wp14:anchorId="0A87E4B5" wp14:editId="1A5DBD56">
          <wp:extent cx="544195" cy="577215"/>
          <wp:effectExtent l="0" t="0" r="0" b="6985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7CA3">
      <w:t xml:space="preserve">      </w:t>
    </w:r>
    <w:r w:rsidR="006A7CA3" w:rsidRPr="001F5614">
      <w:rPr>
        <w:color w:val="7F7F7F"/>
        <w:position w:val="38"/>
        <w:sz w:val="16"/>
        <w:szCs w:val="16"/>
      </w:rPr>
      <w:t xml:space="preserve">Page </w:t>
    </w:r>
    <w:r w:rsidR="006A7CA3" w:rsidRPr="001F5614">
      <w:rPr>
        <w:color w:val="7F7F7F"/>
        <w:position w:val="38"/>
        <w:sz w:val="16"/>
        <w:szCs w:val="16"/>
      </w:rPr>
      <w:fldChar w:fldCharType="begin"/>
    </w:r>
    <w:r w:rsidR="006A7CA3" w:rsidRPr="001F5614">
      <w:rPr>
        <w:color w:val="7F7F7F"/>
        <w:position w:val="38"/>
        <w:sz w:val="16"/>
        <w:szCs w:val="16"/>
      </w:rPr>
      <w:instrText xml:space="preserve"> PAGE </w:instrText>
    </w:r>
    <w:r w:rsidR="006A7CA3" w:rsidRPr="001F5614">
      <w:rPr>
        <w:color w:val="7F7F7F"/>
        <w:position w:val="38"/>
        <w:sz w:val="16"/>
        <w:szCs w:val="16"/>
      </w:rPr>
      <w:fldChar w:fldCharType="separate"/>
    </w:r>
    <w:r w:rsidR="00795FE4">
      <w:rPr>
        <w:noProof/>
        <w:color w:val="7F7F7F"/>
        <w:position w:val="38"/>
        <w:sz w:val="16"/>
        <w:szCs w:val="16"/>
      </w:rPr>
      <w:t>2</w:t>
    </w:r>
    <w:r w:rsidR="006A7CA3" w:rsidRPr="001F5614">
      <w:rPr>
        <w:color w:val="7F7F7F"/>
        <w:position w:val="38"/>
        <w:sz w:val="16"/>
        <w:szCs w:val="16"/>
      </w:rPr>
      <w:fldChar w:fldCharType="end"/>
    </w:r>
    <w:r w:rsidR="006A7CA3" w:rsidRPr="001F5614">
      <w:rPr>
        <w:color w:val="7F7F7F"/>
        <w:position w:val="38"/>
        <w:sz w:val="16"/>
        <w:szCs w:val="16"/>
      </w:rPr>
      <w:t xml:space="preserve"> of </w:t>
    </w:r>
    <w:r w:rsidR="006A7CA3" w:rsidRPr="001F5614">
      <w:rPr>
        <w:color w:val="7F7F7F"/>
        <w:position w:val="38"/>
        <w:sz w:val="16"/>
        <w:szCs w:val="16"/>
      </w:rPr>
      <w:fldChar w:fldCharType="begin"/>
    </w:r>
    <w:r w:rsidR="006A7CA3" w:rsidRPr="001F5614">
      <w:rPr>
        <w:color w:val="7F7F7F"/>
        <w:position w:val="38"/>
        <w:sz w:val="16"/>
        <w:szCs w:val="16"/>
      </w:rPr>
      <w:instrText xml:space="preserve"> NUMPAGES </w:instrText>
    </w:r>
    <w:r w:rsidR="006A7CA3" w:rsidRPr="001F5614">
      <w:rPr>
        <w:color w:val="7F7F7F"/>
        <w:position w:val="38"/>
        <w:sz w:val="16"/>
        <w:szCs w:val="16"/>
      </w:rPr>
      <w:fldChar w:fldCharType="separate"/>
    </w:r>
    <w:r w:rsidR="00795FE4">
      <w:rPr>
        <w:noProof/>
        <w:color w:val="7F7F7F"/>
        <w:position w:val="38"/>
        <w:sz w:val="16"/>
        <w:szCs w:val="16"/>
      </w:rPr>
      <w:t>2</w:t>
    </w:r>
    <w:r w:rsidR="006A7CA3" w:rsidRPr="001F5614">
      <w:rPr>
        <w:color w:val="7F7F7F"/>
        <w:position w:val="38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91530" w14:textId="77777777" w:rsidR="00D656A8" w:rsidRDefault="00D656A8" w:rsidP="006A7CA3">
      <w:r>
        <w:separator/>
      </w:r>
    </w:p>
  </w:footnote>
  <w:footnote w:type="continuationSeparator" w:id="0">
    <w:p w14:paraId="30D132B4" w14:textId="77777777" w:rsidR="00D656A8" w:rsidRDefault="00D656A8" w:rsidP="006A7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E72EC" w14:textId="7C9ECE51" w:rsidR="00796764" w:rsidRDefault="00D656A8">
    <w:pPr>
      <w:pStyle w:val="Header"/>
    </w:pPr>
    <w:r>
      <w:rPr>
        <w:noProof/>
      </w:rPr>
      <w:drawing>
        <wp:anchor distT="0" distB="0" distL="114300" distR="114300" simplePos="0" relativeHeight="251689472" behindDoc="1" locked="0" layoutInCell="0" allowOverlap="1" wp14:anchorId="33A492EC" wp14:editId="6F5074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0"/>
          <wp:wrapNone/>
          <wp:docPr id="20883119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5FE4">
      <w:rPr>
        <w:noProof/>
      </w:rPr>
      <w:drawing>
        <wp:anchor distT="0" distB="0" distL="114300" distR="114300" simplePos="0" relativeHeight="251687424" behindDoc="1" locked="0" layoutInCell="0" allowOverlap="1" wp14:anchorId="4BA53FDA" wp14:editId="1D8F590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5" name="Picture 35" descr="/Users/leilarader/Desktop/Letterhead/-Letterhead-2023/Parks-R2R-Letterhead-April2023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/Users/leilarader/Desktop/Letterhead/-Letterhead-2023/Parks-R2R-Letterhead-April2023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03C8">
      <w:rPr>
        <w:noProof/>
      </w:rPr>
      <w:drawing>
        <wp:anchor distT="0" distB="0" distL="114300" distR="114300" simplePos="0" relativeHeight="251685376" behindDoc="1" locked="0" layoutInCell="0" allowOverlap="1" wp14:anchorId="1F580CCF" wp14:editId="0FF026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4" name="Picture 34" descr="/Users/leilarader/Desktop/Letterhead-2023/-Letterhead-2023/Parks-R2R-Letterhead-2023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Users/leilarader/Desktop/Letterhead-2023/-Letterhead-2023/Parks-R2R-Letterhead-2023-v2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03C8">
      <w:rPr>
        <w:noProof/>
      </w:rPr>
      <w:drawing>
        <wp:anchor distT="0" distB="0" distL="114300" distR="114300" simplePos="0" relativeHeight="251683328" behindDoc="1" locked="0" layoutInCell="0" allowOverlap="1" wp14:anchorId="0B0DA33A" wp14:editId="253B9B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3" name="Picture 33" descr="/Users/leilarader/Desktop/Letterhead-2023/-Letterhead-2023/Parks-RecreationOffice-Letterhead-2023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leilarader/Desktop/Letterhead-2023/-Letterhead-2023/Parks-RecreationOffice-Letterhead-2023-v2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03C8">
      <w:rPr>
        <w:noProof/>
      </w:rPr>
      <w:drawing>
        <wp:anchor distT="0" distB="0" distL="114300" distR="114300" simplePos="0" relativeHeight="251681280" behindDoc="1" locked="0" layoutInCell="0" allowOverlap="1" wp14:anchorId="7ABF9C0C" wp14:editId="23D262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2" name="Picture 32" descr="/Users/leilarader/Desktop/Letterhead-2023/-Letterhead-2023/Parks-WarmSprings-Letterhead-2023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Users/leilarader/Desktop/Letterhead-2023/-Letterhead-2023/Parks-WarmSprings-Letterhead-2023-v2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03C8">
      <w:rPr>
        <w:noProof/>
      </w:rPr>
      <w:drawing>
        <wp:anchor distT="0" distB="0" distL="114300" distR="114300" simplePos="0" relativeHeight="251679232" behindDoc="1" locked="0" layoutInCell="0" allowOverlap="1" wp14:anchorId="590F6499" wp14:editId="3E9322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6" name="Picture 6" descr="/Users/leilarader/Desktop/Letterhead-2023/-Letterhead-2023/Parks-Zoo-Letterhead-2023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Letterhead-2023/-Letterhead-2023/Parks-Zoo-Letterhead-2023-v2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03C8">
      <w:rPr>
        <w:noProof/>
      </w:rPr>
      <w:drawing>
        <wp:anchor distT="0" distB="0" distL="114300" distR="114300" simplePos="0" relativeHeight="251677184" behindDoc="1" locked="0" layoutInCell="0" allowOverlap="1" wp14:anchorId="2D9B23E1" wp14:editId="33BC48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5" descr="/Users/leilarader/Desktop/Letterhead-2023/-Letterhead-2023/PDS-Letterhead-2023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Letterhead-2023/-Letterhead-2023/PDS-Letterhead-2023-v2.pd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D09">
      <w:rPr>
        <w:noProof/>
      </w:rPr>
      <w:drawing>
        <wp:anchor distT="0" distB="0" distL="114300" distR="114300" simplePos="0" relativeHeight="251675136" behindDoc="1" locked="0" layoutInCell="0" allowOverlap="1" wp14:anchorId="59364791" wp14:editId="126463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" name="Picture 4" descr="/Users/leilarader/Desktop/2023-Letterhead/PDS-Letterhead-2023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2023-Letterhead/PDS-Letterhead-2023.pd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3B1">
      <w:rPr>
        <w:noProof/>
      </w:rPr>
      <w:drawing>
        <wp:anchor distT="0" distB="0" distL="114300" distR="114300" simplePos="0" relativeHeight="251673088" behindDoc="1" locked="0" layoutInCell="0" allowOverlap="1" wp14:anchorId="303DF64A" wp14:editId="541E44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/Users/leilarader/Desktop/LETTERHEAD 2022 PDF/Letterhead-2021/PDS-Letterhead-202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LETTERHEAD 2022 PDF/Letterhead-2021/PDS-Letterhead-2022.pd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0C2">
      <w:rPr>
        <w:noProof/>
      </w:rPr>
      <w:pict w14:anchorId="282993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612pt;height:11in;z-index:-251645440;mso-position-horizontal:center;mso-position-horizontal-relative:margin;mso-position-vertical:center;mso-position-vertical-relative:margin" o:allowincell="f">
          <v:imagedata r:id="rId10" o:title="PDS-Letterhead-2021-KelceyStewart"/>
          <w10:wrap anchorx="margin" anchory="margin"/>
        </v:shape>
      </w:pict>
    </w:r>
    <w:r w:rsidR="007370C2">
      <w:rPr>
        <w:noProof/>
      </w:rPr>
      <w:pict w14:anchorId="5DFD9E8B">
        <v:shape id="WordPictureWatermark127234423" o:spid="_x0000_s1027" type="#_x0000_t75" style="position:absolute;margin-left:0;margin-top:0;width:612pt;height:11in;z-index:-251646464;mso-wrap-edited:f;mso-position-horizontal:center;mso-position-horizontal-relative:margin;mso-position-vertical:center;mso-position-vertical-relative:margin" o:allowincell="f">
          <v:imagedata r:id="rId11" o:title="PDS-Letterhead-2021"/>
          <w10:wrap anchorx="margin" anchory="margin"/>
        </v:shape>
      </w:pict>
    </w:r>
    <w:r w:rsidR="006F4606">
      <w:rPr>
        <w:noProof/>
      </w:rPr>
      <w:drawing>
        <wp:anchor distT="0" distB="0" distL="114300" distR="114300" simplePos="0" relativeHeight="251668992" behindDoc="1" locked="0" layoutInCell="0" allowOverlap="1" wp14:anchorId="65B8209F" wp14:editId="63C863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PDS-Letterhead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DS-Letterhead-2020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67968" behindDoc="1" locked="0" layoutInCell="0" allowOverlap="1" wp14:anchorId="19A5D878" wp14:editId="0A6E32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26" descr="/Users/leilarader/Desktop/PDS-Letterhead-2019-MarkLavi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Users/leilarader/Desktop/PDS-Letterhead-2019-MarkLavin.pdf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66944" behindDoc="1" locked="0" layoutInCell="0" allowOverlap="1" wp14:anchorId="40957B6D" wp14:editId="41ACCD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0" name="Picture 25" descr="/Users/leilarader/Desktop/PDS-Letterhead-2018-JasonBlai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/Users/leilarader/Desktop/PDS-Letterhead-2018-JasonBlais.pdf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65920" behindDoc="1" locked="0" layoutInCell="0" allowOverlap="1" wp14:anchorId="1D4BFDFA" wp14:editId="075B29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24" descr="/Users/leilarader/Desktop/Letterhead PDFs 2018/PDS-Letterhead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/Users/leilarader/Desktop/Letterhead PDFs 2018/PDS-Letterhead-2018.pdf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64896" behindDoc="1" locked="0" layoutInCell="0" allowOverlap="1" wp14:anchorId="4F61555A" wp14:editId="641450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23" descr="/Users/leilarader/Desktop/PDS-Letterhead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leilarader/Desktop/PDS-Letterhead-2018.pdf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63872" behindDoc="1" locked="0" layoutInCell="0" allowOverlap="1" wp14:anchorId="7A66491D" wp14:editId="410FDD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2" descr="/Users/leilarader/Desktop/Letterhead PDFs 2018/Parks-Letterhead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/Users/leilarader/Desktop/Letterhead PDFs 2018/Parks-Letterhead-2018.pdf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62848" behindDoc="1" locked="0" layoutInCell="0" allowOverlap="1" wp14:anchorId="18BD4D35" wp14:editId="314799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6" name="Picture 21" descr="/Users/leilarader/Desktop/Word Templates/pdfs/Park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Users/leilarader/Desktop/Word Templates/pdfs/Parks Letterhead.pdf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61824" behindDoc="1" locked="0" layoutInCell="0" allowOverlap="1" wp14:anchorId="22CB887F" wp14:editId="754038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5" name="Picture 20" descr="/Users/leilarader/Desktop/extracted pdfs/Park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Users/leilarader/Desktop/extracted pdfs/Parks Letterhead.pdf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60800" behindDoc="1" locked="0" layoutInCell="0" allowOverlap="1" wp14:anchorId="3BBF4BE2" wp14:editId="34CEFF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4" name="Picture 19" descr="/Users/leilarader/Desktop/extracted pdfs/Mayo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/Users/leilarader/Desktop/extracted pdfs/Mayor Letterhead.pdf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9776" behindDoc="1" locked="0" layoutInCell="0" allowOverlap="1" wp14:anchorId="043D3DB5" wp14:editId="3C74FF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3" name="Picture 18" descr="/Users/leilarader/Desktop/extracted pdfs/Librar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Users/leilarader/Desktop/extracted pdfs/Library Letterhead.pdf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8752" behindDoc="1" locked="0" layoutInCell="0" allowOverlap="1" wp14:anchorId="6F8CEEA3" wp14:editId="0CABD4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2" name="Picture 17" descr="/Users/leilarader/Desktop/extracted pdfs/Jim Hal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extracted pdfs/Jim Hall Letterhead.pdf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7728" behindDoc="1" locked="0" layoutInCell="0" allowOverlap="1" wp14:anchorId="370CEAF7" wp14:editId="059EE8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1" name="Picture 16" descr="/Users/leilarader/Desktop/extracted pdfs/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/Users/leilarader/Desktop/extracted pdfs/IT Letterhead.pdf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6704" behindDoc="1" locked="0" layoutInCell="0" allowOverlap="1" wp14:anchorId="3C3E46D7" wp14:editId="3C3071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0" name="Picture 15" descr="/Users/leilarader/Desktop/extracted pdfs/Internal Aud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/Users/leilarader/Desktop/extracted pdfs/Internal Audit Letterhead.pdf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5680" behindDoc="1" locked="0" layoutInCell="0" allowOverlap="1" wp14:anchorId="298FB0C6" wp14:editId="087D52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9" name="Picture 14" descr="/Users/leilarader/Desktop/extracted pdfs/Iceworl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extracted pdfs/Iceworld Letterhead.pdf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4656" behindDoc="1" locked="0" layoutInCell="0" allowOverlap="1" wp14:anchorId="4ACC3569" wp14:editId="1729CF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8" name="Picture 13" descr="/Users/leilarader/Desktop/extracted pdfs/H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Users/leilarader/Desktop/extracted pdfs/HR Letterhead.pdf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3632" behindDoc="1" locked="0" layoutInCell="0" allowOverlap="1" wp14:anchorId="3A01408A" wp14:editId="5D15C9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7" name="Picture 12" descr="/Users/leilarader/Desktop/extracted pdfs/DFA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Users/leilarader/Desktop/extracted pdfs/DFA Letterhead.pdf"/>
                  <pic:cNvPicPr>
                    <a:picLocks noChangeAspect="1" noChangeArrowheads="1"/>
                  </pic:cNvPicPr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2608" behindDoc="1" locked="0" layoutInCell="0" allowOverlap="1" wp14:anchorId="27F309A4" wp14:editId="31C58F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6" name="Picture 11" descr="/Users/leilarader/Desktop/extracted pdfs/Counci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extracted pdfs/Council Letterhead.pdf"/>
                  <pic:cNvPicPr>
                    <a:picLocks noChangeAspect="1" noChangeArrowheads="1"/>
                  </pic:cNvPicPr>
                </pic:nvPicPr>
                <pic:blipFill>
                  <a:blip r:embed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1584" behindDoc="1" locked="0" layoutInCell="0" allowOverlap="1" wp14:anchorId="031C20F1" wp14:editId="692876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5" name="Picture 10" descr="/Users/leilarader/Desktop/extracted pdfs/Collection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/Users/leilarader/Desktop/extracted pdfs/Collections Letterhead.pdf"/>
                  <pic:cNvPicPr>
                    <a:picLocks noChangeAspect="1" noChangeArrowheads="1"/>
                  </pic:cNvPicPr>
                </pic:nvPicPr>
                <pic:blipFill>
                  <a:blip r:embed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50560" behindDoc="1" locked="0" layoutInCell="0" allowOverlap="1" wp14:anchorId="50680100" wp14:editId="40FB3A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4" name="Picture 9" descr="/Users/leilarader/Desktop/extracted pdfs/BU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/Users/leilarader/Desktop/extracted pdfs/BUGS Letterhead.pdf"/>
                  <pic:cNvPicPr>
                    <a:picLocks noChangeAspect="1" noChangeArrowheads="1"/>
                  </pic:cNvPicPr>
                </pic:nvPicPr>
                <pic:blipFill>
                  <a:blip r:embed="rId3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49536" behindDoc="1" locked="0" layoutInCell="0" allowOverlap="1" wp14:anchorId="0109210E" wp14:editId="5645D8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3" name="Picture 8" descr="/Users/leilarader/Desktop/extracted pdfs/Attorne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extracted pdfs/Attorney Letterhead.pdf"/>
                  <pic:cNvPicPr>
                    <a:picLocks noChangeAspect="1" noChangeArrowheads="1"/>
                  </pic:cNvPicPr>
                </pic:nvPicPr>
                <pic:blipFill>
                  <a:blip r:embed="rId3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48512" behindDoc="1" locked="0" layoutInCell="0" allowOverlap="1" wp14:anchorId="50A29058" wp14:editId="07885F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2" name="Picture 7" descr="/Users/leilarader/Desktop/extracted pdfs/Art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leilarader/Desktop/extracted pdfs/Arts Letterhead.pdf"/>
                  <pic:cNvPicPr>
                    <a:picLocks noChangeAspect="1" noChangeArrowheads="1"/>
                  </pic:cNvPicPr>
                </pic:nvPicPr>
                <pic:blipFill>
                  <a:blip r:embed="rId3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47488" behindDoc="1" locked="0" layoutInCell="0" allowOverlap="1" wp14:anchorId="15D30166" wp14:editId="5AE964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1" name="Picture 6" descr="/Users/leilarader/Desktop/Word Templates/pdfs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leilarader/Desktop/Word Templates/pdfs/CE Letterhead.pdf"/>
                  <pic:cNvPicPr>
                    <a:picLocks noChangeAspect="1" noChangeArrowheads="1"/>
                  </pic:cNvPicPr>
                </pic:nvPicPr>
                <pic:blipFill>
                  <a:blip r:embed="rId3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46464" behindDoc="1" locked="0" layoutInCell="0" allowOverlap="1" wp14:anchorId="46C31511" wp14:editId="450C0E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0" name="Picture 5" descr="/Users/leilarader/Desktop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leilarader/Desktop/CE Letterhead.pdf"/>
                  <pic:cNvPicPr>
                    <a:picLocks noChangeAspect="1" noChangeArrowheads="1"/>
                  </pic:cNvPicPr>
                </pic:nvPicPr>
                <pic:blipFill>
                  <a:blip r:embed="rId3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45440" behindDoc="1" locked="0" layoutInCell="0" allowOverlap="1" wp14:anchorId="7A98490F" wp14:editId="3F37C9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9" name="Picture 4" descr="/Users/leilarader/Desktop/P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leilarader/Desktop/PW Letterhead.pdf"/>
                  <pic:cNvPicPr>
                    <a:picLocks noChangeAspect="1" noChangeArrowheads="1"/>
                  </pic:cNvPicPr>
                </pic:nvPicPr>
                <pic:blipFill>
                  <a:blip r:embed="rId3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44416" behindDoc="1" locked="0" layoutInCell="0" allowOverlap="1" wp14:anchorId="5A4C234E" wp14:editId="35F35C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" name="Picture 1" descr="/Users/leilarader/Desktop/PW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eilarader/Desktop/PW Memo.pdf"/>
                  <pic:cNvPicPr>
                    <a:picLocks noChangeAspect="1" noChangeArrowheads="1"/>
                  </pic:cNvPicPr>
                </pic:nvPicPr>
                <pic:blipFill>
                  <a:blip r:embed="rId3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606">
      <w:rPr>
        <w:noProof/>
      </w:rPr>
      <w:drawing>
        <wp:anchor distT="0" distB="0" distL="114300" distR="114300" simplePos="0" relativeHeight="251643392" behindDoc="1" locked="0" layoutInCell="0" allowOverlap="1" wp14:anchorId="54429D0A" wp14:editId="1A8F67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" name="Picture 3" descr="/Users/leilarader/Desktop/PW Press Relea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leilarader/Desktop/PW Press Release.pdf"/>
                  <pic:cNvPicPr>
                    <a:picLocks noChangeAspect="1" noChangeArrowheads="1"/>
                  </pic:cNvPicPr>
                </pic:nvPicPr>
                <pic:blipFill>
                  <a:blip r:embed="rId3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8E697" w14:textId="77777777" w:rsidR="00796764" w:rsidRDefault="007370C2">
    <w:pPr>
      <w:pStyle w:val="Header"/>
    </w:pPr>
    <w:r>
      <w:rPr>
        <w:noProof/>
      </w:rPr>
      <w:pict w14:anchorId="19354D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7" type="#_x0000_t75" style="position:absolute;margin-left:-1in;margin-top:-121.3pt;width:612pt;height:11in;z-index:-251625984;mso-position-horizontal-relative:margin;mso-position-vertical-relative:margin" o:allowincell="f">
          <v:imagedata r:id="rId1" o:title="Parks-R2R-letterhead-20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FD41C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7662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DAC4C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4F83F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3FA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81C69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7DCA0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71052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8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E60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7E7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90713F8"/>
    <w:multiLevelType w:val="hybridMultilevel"/>
    <w:tmpl w:val="E06064BE"/>
    <w:lvl w:ilvl="0" w:tplc="C22EEBBE">
      <w:start w:val="1"/>
      <w:numFmt w:val="upperRoman"/>
      <w:lvlText w:val="%1."/>
      <w:lvlJc w:val="left"/>
      <w:pPr>
        <w:ind w:left="1540" w:hanging="1441"/>
        <w:jc w:val="left"/>
      </w:pPr>
      <w:rPr>
        <w:rFonts w:ascii="Century Gothic" w:eastAsia="Century Gothic" w:hAnsi="Century Gothic" w:hint="default"/>
        <w:b/>
        <w:bCs/>
        <w:spacing w:val="-1"/>
        <w:w w:val="99"/>
        <w:sz w:val="22"/>
        <w:szCs w:val="22"/>
      </w:rPr>
    </w:lvl>
    <w:lvl w:ilvl="1" w:tplc="82C65C62">
      <w:start w:val="1"/>
      <w:numFmt w:val="upperLetter"/>
      <w:lvlText w:val="%2."/>
      <w:lvlJc w:val="left"/>
      <w:pPr>
        <w:ind w:left="630" w:hanging="360"/>
        <w:jc w:val="left"/>
      </w:pPr>
      <w:rPr>
        <w:rFonts w:ascii="Century Gothic" w:eastAsia="Century Gothic" w:hAnsi="Century Gothic" w:hint="default"/>
        <w:spacing w:val="-1"/>
        <w:w w:val="99"/>
        <w:sz w:val="22"/>
        <w:szCs w:val="22"/>
      </w:rPr>
    </w:lvl>
    <w:lvl w:ilvl="2" w:tplc="9AF08DE8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3" w:tplc="6E66CEB8">
      <w:start w:val="1"/>
      <w:numFmt w:val="bullet"/>
      <w:lvlText w:val="•"/>
      <w:lvlJc w:val="left"/>
      <w:pPr>
        <w:ind w:left="3237" w:hanging="360"/>
      </w:pPr>
      <w:rPr>
        <w:rFonts w:hint="default"/>
      </w:rPr>
    </w:lvl>
    <w:lvl w:ilvl="4" w:tplc="030410DA">
      <w:start w:val="1"/>
      <w:numFmt w:val="bullet"/>
      <w:lvlText w:val="•"/>
      <w:lvlJc w:val="left"/>
      <w:pPr>
        <w:ind w:left="4086" w:hanging="360"/>
      </w:pPr>
      <w:rPr>
        <w:rFonts w:hint="default"/>
      </w:rPr>
    </w:lvl>
    <w:lvl w:ilvl="5" w:tplc="FEF45F62">
      <w:start w:val="1"/>
      <w:numFmt w:val="bullet"/>
      <w:lvlText w:val="•"/>
      <w:lvlJc w:val="left"/>
      <w:pPr>
        <w:ind w:left="4935" w:hanging="360"/>
      </w:pPr>
      <w:rPr>
        <w:rFonts w:hint="default"/>
      </w:rPr>
    </w:lvl>
    <w:lvl w:ilvl="6" w:tplc="A48E84D4">
      <w:start w:val="1"/>
      <w:numFmt w:val="bullet"/>
      <w:lvlText w:val="•"/>
      <w:lvlJc w:val="left"/>
      <w:pPr>
        <w:ind w:left="5784" w:hanging="360"/>
      </w:pPr>
      <w:rPr>
        <w:rFonts w:hint="default"/>
      </w:rPr>
    </w:lvl>
    <w:lvl w:ilvl="7" w:tplc="22B6180E">
      <w:start w:val="1"/>
      <w:numFmt w:val="bullet"/>
      <w:lvlText w:val="•"/>
      <w:lvlJc w:val="left"/>
      <w:pPr>
        <w:ind w:left="6633" w:hanging="360"/>
      </w:pPr>
      <w:rPr>
        <w:rFonts w:hint="default"/>
      </w:rPr>
    </w:lvl>
    <w:lvl w:ilvl="8" w:tplc="4CE69314">
      <w:start w:val="1"/>
      <w:numFmt w:val="bullet"/>
      <w:lvlText w:val="•"/>
      <w:lvlJc w:val="left"/>
      <w:pPr>
        <w:ind w:left="7482" w:hanging="360"/>
      </w:pPr>
      <w:rPr>
        <w:rFonts w:hint="default"/>
      </w:rPr>
    </w:lvl>
  </w:abstractNum>
  <w:abstractNum w:abstractNumId="12" w15:restartNumberingAfterBreak="0">
    <w:nsid w:val="643B6B1D"/>
    <w:multiLevelType w:val="hybridMultilevel"/>
    <w:tmpl w:val="23C2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A69C7"/>
    <w:multiLevelType w:val="hybridMultilevel"/>
    <w:tmpl w:val="B0206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3440">
    <w:abstractNumId w:val="12"/>
  </w:num>
  <w:num w:numId="2" w16cid:durableId="561407393">
    <w:abstractNumId w:val="0"/>
  </w:num>
  <w:num w:numId="3" w16cid:durableId="846942036">
    <w:abstractNumId w:val="1"/>
  </w:num>
  <w:num w:numId="4" w16cid:durableId="796801283">
    <w:abstractNumId w:val="2"/>
  </w:num>
  <w:num w:numId="5" w16cid:durableId="1964648137">
    <w:abstractNumId w:val="3"/>
  </w:num>
  <w:num w:numId="6" w16cid:durableId="1659456889">
    <w:abstractNumId w:val="4"/>
  </w:num>
  <w:num w:numId="7" w16cid:durableId="1245258655">
    <w:abstractNumId w:val="9"/>
  </w:num>
  <w:num w:numId="8" w16cid:durableId="432550042">
    <w:abstractNumId w:val="5"/>
  </w:num>
  <w:num w:numId="9" w16cid:durableId="1067996479">
    <w:abstractNumId w:val="6"/>
  </w:num>
  <w:num w:numId="10" w16cid:durableId="745687970">
    <w:abstractNumId w:val="7"/>
  </w:num>
  <w:num w:numId="11" w16cid:durableId="2023629977">
    <w:abstractNumId w:val="8"/>
  </w:num>
  <w:num w:numId="12" w16cid:durableId="317653193">
    <w:abstractNumId w:val="10"/>
  </w:num>
  <w:num w:numId="13" w16cid:durableId="539826776">
    <w:abstractNumId w:val="13"/>
  </w:num>
  <w:num w:numId="14" w16cid:durableId="15089775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6A8"/>
    <w:rsid w:val="000673D9"/>
    <w:rsid w:val="000C65E9"/>
    <w:rsid w:val="0014585C"/>
    <w:rsid w:val="00150B04"/>
    <w:rsid w:val="001F27D0"/>
    <w:rsid w:val="001F5614"/>
    <w:rsid w:val="00223F50"/>
    <w:rsid w:val="00241F9F"/>
    <w:rsid w:val="00254303"/>
    <w:rsid w:val="00265267"/>
    <w:rsid w:val="00271B4C"/>
    <w:rsid w:val="002A03C8"/>
    <w:rsid w:val="002B1DD6"/>
    <w:rsid w:val="002F121C"/>
    <w:rsid w:val="002F1C1D"/>
    <w:rsid w:val="002F2BD0"/>
    <w:rsid w:val="00307A1A"/>
    <w:rsid w:val="003121E8"/>
    <w:rsid w:val="00346164"/>
    <w:rsid w:val="0039172E"/>
    <w:rsid w:val="003B2854"/>
    <w:rsid w:val="00410788"/>
    <w:rsid w:val="00425671"/>
    <w:rsid w:val="004F28F9"/>
    <w:rsid w:val="005039E0"/>
    <w:rsid w:val="00527229"/>
    <w:rsid w:val="00541472"/>
    <w:rsid w:val="00553974"/>
    <w:rsid w:val="005A6CCB"/>
    <w:rsid w:val="005F4EAB"/>
    <w:rsid w:val="0060241C"/>
    <w:rsid w:val="00612802"/>
    <w:rsid w:val="0064513D"/>
    <w:rsid w:val="00656F59"/>
    <w:rsid w:val="006763B1"/>
    <w:rsid w:val="006A2747"/>
    <w:rsid w:val="006A6E9C"/>
    <w:rsid w:val="006A7CA3"/>
    <w:rsid w:val="006F4606"/>
    <w:rsid w:val="0071069D"/>
    <w:rsid w:val="00710F32"/>
    <w:rsid w:val="00722262"/>
    <w:rsid w:val="00730AA5"/>
    <w:rsid w:val="007370C2"/>
    <w:rsid w:val="00761ED2"/>
    <w:rsid w:val="00780D09"/>
    <w:rsid w:val="00795FE4"/>
    <w:rsid w:val="00796764"/>
    <w:rsid w:val="007B0BDD"/>
    <w:rsid w:val="007B4DED"/>
    <w:rsid w:val="007B56B6"/>
    <w:rsid w:val="007D681C"/>
    <w:rsid w:val="007E6D4C"/>
    <w:rsid w:val="00814C14"/>
    <w:rsid w:val="00836791"/>
    <w:rsid w:val="00873F2D"/>
    <w:rsid w:val="008A2916"/>
    <w:rsid w:val="008B1667"/>
    <w:rsid w:val="008C1904"/>
    <w:rsid w:val="008E2962"/>
    <w:rsid w:val="00975C73"/>
    <w:rsid w:val="0099384D"/>
    <w:rsid w:val="00995ABB"/>
    <w:rsid w:val="009C1378"/>
    <w:rsid w:val="00A44F25"/>
    <w:rsid w:val="00A54A96"/>
    <w:rsid w:val="00A67F20"/>
    <w:rsid w:val="00A838B1"/>
    <w:rsid w:val="00A95D90"/>
    <w:rsid w:val="00AD0366"/>
    <w:rsid w:val="00B217BE"/>
    <w:rsid w:val="00B2298F"/>
    <w:rsid w:val="00B4065A"/>
    <w:rsid w:val="00B66A78"/>
    <w:rsid w:val="00B7046D"/>
    <w:rsid w:val="00BD27F1"/>
    <w:rsid w:val="00C11CB9"/>
    <w:rsid w:val="00C35A7F"/>
    <w:rsid w:val="00C5774F"/>
    <w:rsid w:val="00C82B0F"/>
    <w:rsid w:val="00C91097"/>
    <w:rsid w:val="00C9497A"/>
    <w:rsid w:val="00CC7ED3"/>
    <w:rsid w:val="00CD2D01"/>
    <w:rsid w:val="00CF1369"/>
    <w:rsid w:val="00D209E5"/>
    <w:rsid w:val="00D359BC"/>
    <w:rsid w:val="00D51218"/>
    <w:rsid w:val="00D656A8"/>
    <w:rsid w:val="00D852AF"/>
    <w:rsid w:val="00DC5326"/>
    <w:rsid w:val="00DD37A0"/>
    <w:rsid w:val="00DF0A84"/>
    <w:rsid w:val="00E018DE"/>
    <w:rsid w:val="00E250F4"/>
    <w:rsid w:val="00E500F2"/>
    <w:rsid w:val="00E629E2"/>
    <w:rsid w:val="00E66346"/>
    <w:rsid w:val="00E7023E"/>
    <w:rsid w:val="00EA74F7"/>
    <w:rsid w:val="00F21267"/>
    <w:rsid w:val="00FE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90391"/>
  <w14:defaultImageDpi w14:val="32767"/>
  <w15:chartTrackingRefBased/>
  <w15:docId w15:val="{4DD6EFE4-DAF5-47BA-BA65-6528DC31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56A8"/>
    <w:rPr>
      <w:rFonts w:ascii="Century Gothic" w:hAnsi="Century Gothic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41C"/>
    <w:pPr>
      <w:keepNext/>
      <w:keepLines/>
      <w:spacing w:before="240"/>
      <w:outlineLvl w:val="0"/>
    </w:pPr>
    <w:rPr>
      <w:rFonts w:eastAsia="Times New Roman"/>
      <w:color w:val="003D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41C"/>
    <w:pPr>
      <w:keepNext/>
      <w:keepLines/>
      <w:spacing w:before="40"/>
      <w:outlineLvl w:val="1"/>
    </w:pPr>
    <w:rPr>
      <w:rFonts w:eastAsia="Times New Roman"/>
      <w:color w:val="003D5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65A"/>
    <w:pPr>
      <w:keepNext/>
      <w:keepLines/>
      <w:spacing w:before="40"/>
      <w:outlineLvl w:val="2"/>
    </w:pPr>
    <w:rPr>
      <w:rFonts w:eastAsia="Times New Roman"/>
      <w:color w:val="1F376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65A"/>
    <w:pPr>
      <w:keepNext/>
      <w:keepLines/>
      <w:spacing w:before="40"/>
      <w:outlineLvl w:val="3"/>
    </w:pPr>
    <w:rPr>
      <w:rFonts w:eastAsia="Times New Roman"/>
      <w:i/>
      <w:iCs/>
      <w:color w:val="003D5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65A"/>
    <w:pPr>
      <w:keepNext/>
      <w:keepLines/>
      <w:spacing w:before="40"/>
      <w:outlineLvl w:val="4"/>
    </w:pPr>
    <w:rPr>
      <w:rFonts w:eastAsia="Times New Roman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65A"/>
    <w:pPr>
      <w:keepNext/>
      <w:keepLines/>
      <w:spacing w:before="40"/>
      <w:outlineLvl w:val="5"/>
    </w:pPr>
    <w:rPr>
      <w:rFonts w:eastAsia="Times New Roman"/>
      <w:color w:val="1F37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65A"/>
    <w:pPr>
      <w:keepNext/>
      <w:keepLines/>
      <w:spacing w:before="40"/>
      <w:outlineLvl w:val="6"/>
    </w:pPr>
    <w:rPr>
      <w:rFonts w:eastAsia="Times New Roman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65A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CA3"/>
  </w:style>
  <w:style w:type="paragraph" w:styleId="Footer">
    <w:name w:val="footer"/>
    <w:basedOn w:val="Normal"/>
    <w:link w:val="Foot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CA3"/>
  </w:style>
  <w:style w:type="paragraph" w:styleId="MessageHeader">
    <w:name w:val="Message Header"/>
    <w:basedOn w:val="BodyText"/>
    <w:link w:val="MessageHeaderChar"/>
    <w:semiHidden/>
    <w:rsid w:val="00B4065A"/>
    <w:pPr>
      <w:keepLines/>
      <w:spacing w:line="180" w:lineRule="atLeast"/>
      <w:ind w:left="1555" w:hanging="720"/>
    </w:pPr>
    <w:rPr>
      <w:rFonts w:eastAsia="Times New Roman"/>
      <w:spacing w:val="-5"/>
      <w:sz w:val="20"/>
      <w:szCs w:val="20"/>
    </w:rPr>
  </w:style>
  <w:style w:type="character" w:customStyle="1" w:styleId="MessageHeaderChar">
    <w:name w:val="Message Header Char"/>
    <w:link w:val="MessageHeader"/>
    <w:semiHidden/>
    <w:rsid w:val="00B4065A"/>
    <w:rPr>
      <w:rFonts w:ascii="Century Gothic" w:eastAsia="Times New Roman" w:hAnsi="Century Gothic" w:cs="Times New Roman"/>
      <w:spacing w:val="-5"/>
      <w:sz w:val="20"/>
      <w:szCs w:val="20"/>
    </w:rPr>
  </w:style>
  <w:style w:type="paragraph" w:customStyle="1" w:styleId="MessageHeaderFirst">
    <w:name w:val="Message Header First"/>
    <w:basedOn w:val="MessageHeader"/>
    <w:next w:val="MessageHeader"/>
    <w:rsid w:val="0060241C"/>
    <w:pPr>
      <w:spacing w:before="220"/>
    </w:pPr>
    <w:rPr>
      <w:sz w:val="22"/>
    </w:rPr>
  </w:style>
  <w:style w:type="character" w:customStyle="1" w:styleId="MessageHeaderLabel">
    <w:name w:val="Message Header Label"/>
    <w:rsid w:val="0060241C"/>
    <w:rPr>
      <w:rFonts w:ascii="Century Gothic" w:hAnsi="Century Gothic"/>
      <w:spacing w:val="-10"/>
      <w:sz w:val="18"/>
    </w:rPr>
  </w:style>
  <w:style w:type="character" w:styleId="Hyperlink">
    <w:name w:val="Hyperlink"/>
    <w:uiPriority w:val="99"/>
    <w:unhideWhenUsed/>
    <w:rsid w:val="0060241C"/>
    <w:rPr>
      <w:rFonts w:ascii="Century Gothic" w:hAnsi="Century Gothic"/>
      <w:color w:val="5BB55E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704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7046D"/>
  </w:style>
  <w:style w:type="character" w:customStyle="1" w:styleId="Heading1Char">
    <w:name w:val="Heading 1 Char"/>
    <w:link w:val="Heading1"/>
    <w:uiPriority w:val="9"/>
    <w:rsid w:val="0060241C"/>
    <w:rPr>
      <w:rFonts w:ascii="Century Gothic" w:eastAsia="Times New Roman" w:hAnsi="Century Gothic" w:cs="Times New Roman"/>
      <w:color w:val="003D5E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60241C"/>
    <w:rPr>
      <w:rFonts w:ascii="Century Gothic" w:eastAsia="Times New Roman" w:hAnsi="Century Gothic" w:cs="Times New Roman"/>
      <w:color w:val="003D5E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241C"/>
    <w:pPr>
      <w:contextualSpacing/>
    </w:pPr>
    <w:rPr>
      <w:rFonts w:eastAsia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60241C"/>
    <w:rPr>
      <w:rFonts w:ascii="Century Gothic" w:eastAsia="Times New Roman" w:hAnsi="Century Gothic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41C"/>
    <w:pPr>
      <w:numPr>
        <w:ilvl w:val="1"/>
      </w:numPr>
      <w:spacing w:after="160"/>
    </w:pPr>
    <w:rPr>
      <w:rFonts w:eastAsia="Times New Roman"/>
      <w:color w:val="5A5A5A"/>
      <w:spacing w:val="15"/>
      <w:szCs w:val="22"/>
    </w:rPr>
  </w:style>
  <w:style w:type="character" w:customStyle="1" w:styleId="SubtitleChar">
    <w:name w:val="Subtitle Char"/>
    <w:link w:val="Subtitle"/>
    <w:uiPriority w:val="11"/>
    <w:rsid w:val="0060241C"/>
    <w:rPr>
      <w:rFonts w:ascii="Century Gothic" w:eastAsia="Times New Roman" w:hAnsi="Century Gothic"/>
      <w:color w:val="5A5A5A"/>
      <w:spacing w:val="15"/>
      <w:sz w:val="22"/>
      <w:szCs w:val="22"/>
    </w:rPr>
  </w:style>
  <w:style w:type="character" w:styleId="SubtleEmphasis">
    <w:name w:val="Subtle Emphasis"/>
    <w:uiPriority w:val="19"/>
    <w:qFormat/>
    <w:rsid w:val="0060241C"/>
    <w:rPr>
      <w:rFonts w:ascii="Century Gothic" w:hAnsi="Century Gothic"/>
      <w:i/>
      <w:iCs/>
      <w:color w:val="404040"/>
    </w:rPr>
  </w:style>
  <w:style w:type="character" w:styleId="Emphasis">
    <w:name w:val="Emphasis"/>
    <w:uiPriority w:val="20"/>
    <w:qFormat/>
    <w:rsid w:val="0060241C"/>
    <w:rPr>
      <w:rFonts w:ascii="Century Gothic" w:hAnsi="Century Gothic"/>
      <w:i/>
      <w:iCs/>
    </w:rPr>
  </w:style>
  <w:style w:type="character" w:styleId="IntenseEmphasis">
    <w:name w:val="Intense Emphasis"/>
    <w:uiPriority w:val="21"/>
    <w:qFormat/>
    <w:rsid w:val="00B4065A"/>
    <w:rPr>
      <w:rFonts w:ascii="Century Gothic" w:hAnsi="Century Gothic"/>
      <w:i/>
      <w:iCs/>
      <w:color w:val="003D5E"/>
    </w:rPr>
  </w:style>
  <w:style w:type="character" w:styleId="Strong">
    <w:name w:val="Strong"/>
    <w:uiPriority w:val="22"/>
    <w:qFormat/>
    <w:rsid w:val="0060241C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0241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60241C"/>
    <w:rPr>
      <w:rFonts w:ascii="Century Gothic" w:hAnsi="Century Gothic"/>
      <w:i/>
      <w:iCs/>
      <w:color w:val="404040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65A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003D5E"/>
    </w:rPr>
  </w:style>
  <w:style w:type="character" w:customStyle="1" w:styleId="IntenseQuoteChar">
    <w:name w:val="Intense Quote Char"/>
    <w:link w:val="IntenseQuote"/>
    <w:uiPriority w:val="30"/>
    <w:rsid w:val="00B4065A"/>
    <w:rPr>
      <w:rFonts w:ascii="Century Gothic" w:hAnsi="Century Gothic"/>
      <w:i/>
      <w:iCs/>
      <w:color w:val="003D5E"/>
      <w:sz w:val="22"/>
    </w:rPr>
  </w:style>
  <w:style w:type="character" w:styleId="SubtleReference">
    <w:name w:val="Subtle Reference"/>
    <w:uiPriority w:val="31"/>
    <w:qFormat/>
    <w:rsid w:val="0060241C"/>
    <w:rPr>
      <w:rFonts w:ascii="Century Gothic" w:hAnsi="Century Gothic"/>
      <w:smallCaps/>
      <w:color w:val="5A5A5A"/>
    </w:rPr>
  </w:style>
  <w:style w:type="character" w:styleId="IntenseReference">
    <w:name w:val="Intense Reference"/>
    <w:uiPriority w:val="32"/>
    <w:qFormat/>
    <w:rsid w:val="0060241C"/>
    <w:rPr>
      <w:rFonts w:ascii="Century Gothic" w:hAnsi="Century Gothic"/>
      <w:b/>
      <w:bCs/>
      <w:smallCaps/>
      <w:color w:val="4472C4"/>
      <w:spacing w:val="5"/>
    </w:rPr>
  </w:style>
  <w:style w:type="character" w:styleId="BookTitle">
    <w:name w:val="Book Title"/>
    <w:uiPriority w:val="33"/>
    <w:qFormat/>
    <w:rsid w:val="0060241C"/>
    <w:rPr>
      <w:rFonts w:ascii="Century Gothic" w:hAnsi="Century Gothic"/>
      <w:b/>
      <w:bCs/>
      <w:i/>
      <w:iCs/>
      <w:spacing w:val="5"/>
    </w:rPr>
  </w:style>
  <w:style w:type="character" w:styleId="FollowedHyperlink">
    <w:name w:val="FollowedHyperlink"/>
    <w:uiPriority w:val="99"/>
    <w:semiHidden/>
    <w:unhideWhenUsed/>
    <w:rsid w:val="0060241C"/>
    <w:rPr>
      <w:rFonts w:ascii="Century Gothic" w:hAnsi="Century Gothic"/>
      <w:color w:val="DE6536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60241C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60241C"/>
    <w:rPr>
      <w:rFonts w:ascii="Century Gothic" w:hAnsi="Century Gothic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B4065A"/>
    <w:pPr>
      <w:pBdr>
        <w:top w:val="single" w:sz="2" w:space="10" w:color="4472C4"/>
        <w:left w:val="single" w:sz="2" w:space="10" w:color="4472C4"/>
        <w:bottom w:val="single" w:sz="2" w:space="10" w:color="4472C4"/>
        <w:right w:val="single" w:sz="2" w:space="10" w:color="4472C4"/>
      </w:pBdr>
      <w:ind w:left="1152" w:right="1152"/>
    </w:pPr>
    <w:rPr>
      <w:rFonts w:eastAsia="Times New Roman"/>
      <w:i/>
      <w:iCs/>
      <w:color w:val="003D5E"/>
    </w:rPr>
  </w:style>
  <w:style w:type="character" w:styleId="PageNumber">
    <w:name w:val="page number"/>
    <w:uiPriority w:val="99"/>
    <w:semiHidden/>
    <w:unhideWhenUsed/>
    <w:rsid w:val="00B4065A"/>
    <w:rPr>
      <w:rFonts w:ascii="Century Gothic" w:hAnsi="Century Gothic"/>
    </w:rPr>
  </w:style>
  <w:style w:type="character" w:customStyle="1" w:styleId="Heading3Char">
    <w:name w:val="Heading 3 Char"/>
    <w:link w:val="Heading3"/>
    <w:uiPriority w:val="9"/>
    <w:semiHidden/>
    <w:rsid w:val="00B4065A"/>
    <w:rPr>
      <w:rFonts w:ascii="Century Gothic" w:eastAsia="Times New Roman" w:hAnsi="Century Gothic" w:cs="Times New Roman"/>
      <w:color w:val="1F3763"/>
    </w:rPr>
  </w:style>
  <w:style w:type="character" w:customStyle="1" w:styleId="Heading4Char">
    <w:name w:val="Heading 4 Char"/>
    <w:link w:val="Heading4"/>
    <w:uiPriority w:val="9"/>
    <w:semiHidden/>
    <w:rsid w:val="00B4065A"/>
    <w:rPr>
      <w:rFonts w:ascii="Century Gothic" w:eastAsia="Times New Roman" w:hAnsi="Century Gothic" w:cs="Times New Roman"/>
      <w:i/>
      <w:iCs/>
      <w:color w:val="003D5E"/>
      <w:sz w:val="22"/>
    </w:rPr>
  </w:style>
  <w:style w:type="character" w:customStyle="1" w:styleId="Heading5Char">
    <w:name w:val="Heading 5 Char"/>
    <w:link w:val="Heading5"/>
    <w:uiPriority w:val="9"/>
    <w:semiHidden/>
    <w:rsid w:val="00B4065A"/>
    <w:rPr>
      <w:rFonts w:ascii="Century Gothic" w:eastAsia="Times New Roman" w:hAnsi="Century Gothic" w:cs="Times New Roman"/>
      <w:color w:val="2F5496"/>
      <w:sz w:val="22"/>
    </w:rPr>
  </w:style>
  <w:style w:type="character" w:customStyle="1" w:styleId="Heading6Char">
    <w:name w:val="Heading 6 Char"/>
    <w:link w:val="Heading6"/>
    <w:uiPriority w:val="9"/>
    <w:semiHidden/>
    <w:rsid w:val="00B4065A"/>
    <w:rPr>
      <w:rFonts w:ascii="Century Gothic" w:eastAsia="Times New Roman" w:hAnsi="Century Gothic" w:cs="Times New Roman"/>
      <w:color w:val="1F3763"/>
      <w:sz w:val="22"/>
    </w:rPr>
  </w:style>
  <w:style w:type="character" w:customStyle="1" w:styleId="Heading7Char">
    <w:name w:val="Heading 7 Char"/>
    <w:link w:val="Heading7"/>
    <w:uiPriority w:val="9"/>
    <w:semiHidden/>
    <w:rsid w:val="00B4065A"/>
    <w:rPr>
      <w:rFonts w:ascii="Century Gothic" w:eastAsia="Times New Roman" w:hAnsi="Century Gothic" w:cs="Times New Roman"/>
      <w:i/>
      <w:iCs/>
      <w:color w:val="1F3763"/>
      <w:sz w:val="22"/>
    </w:rPr>
  </w:style>
  <w:style w:type="character" w:customStyle="1" w:styleId="Heading8Char">
    <w:name w:val="Heading 8 Char"/>
    <w:link w:val="Heading8"/>
    <w:uiPriority w:val="9"/>
    <w:semiHidden/>
    <w:rsid w:val="00B4065A"/>
    <w:rPr>
      <w:rFonts w:ascii="Century Gothic" w:eastAsia="Times New Roman" w:hAnsi="Century Gothic" w:cs="Times New Roman"/>
      <w:color w:val="27272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065A"/>
    <w:pPr>
      <w:outlineLvl w:val="9"/>
    </w:pPr>
    <w:rPr>
      <w:color w:val="2F549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4065A"/>
    <w:rPr>
      <w:sz w:val="24"/>
    </w:rPr>
  </w:style>
  <w:style w:type="character" w:customStyle="1" w:styleId="DocumentMapChar">
    <w:name w:val="Document Map Char"/>
    <w:link w:val="DocumentMap"/>
    <w:uiPriority w:val="99"/>
    <w:semiHidden/>
    <w:rsid w:val="00B4065A"/>
    <w:rPr>
      <w:rFonts w:ascii="Century Gothic" w:hAnsi="Century Gothic" w:cs="Times New Roman"/>
    </w:rPr>
  </w:style>
  <w:style w:type="paragraph" w:styleId="EnvelopeAddress">
    <w:name w:val="envelope address"/>
    <w:basedOn w:val="Normal"/>
    <w:uiPriority w:val="99"/>
    <w:semiHidden/>
    <w:unhideWhenUsed/>
    <w:rsid w:val="00B4065A"/>
    <w:pPr>
      <w:framePr w:w="7920" w:h="1980" w:hRule="exact" w:hSpace="180" w:wrap="auto" w:hAnchor="page" w:xAlign="center" w:yAlign="bottom"/>
      <w:ind w:left="2880"/>
    </w:pPr>
    <w:rPr>
      <w:rFonts w:eastAsia="Times New Roman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4065A"/>
    <w:rPr>
      <w:rFonts w:eastAsia="Times New Roman"/>
      <w:sz w:val="20"/>
      <w:szCs w:val="20"/>
    </w:rPr>
  </w:style>
  <w:style w:type="character" w:styleId="HTMLDefinition">
    <w:name w:val="HTML Definition"/>
    <w:uiPriority w:val="99"/>
    <w:semiHidden/>
    <w:unhideWhenUsed/>
    <w:rsid w:val="00B4065A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4065A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4065A"/>
    <w:rPr>
      <w:rFonts w:eastAsia="Times New Roman"/>
      <w:b/>
      <w:bCs/>
    </w:rPr>
  </w:style>
  <w:style w:type="character" w:styleId="LineNumber">
    <w:name w:val="line number"/>
    <w:uiPriority w:val="99"/>
    <w:semiHidden/>
    <w:unhideWhenUsed/>
    <w:rsid w:val="00B4065A"/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B4065A"/>
    <w:rPr>
      <w:sz w:val="24"/>
    </w:rPr>
  </w:style>
  <w:style w:type="character" w:styleId="PlaceholderText">
    <w:name w:val="Placeholder Text"/>
    <w:uiPriority w:val="99"/>
    <w:semiHidden/>
    <w:rsid w:val="00B4065A"/>
    <w:rPr>
      <w:rFonts w:ascii="Century Gothic" w:hAnsi="Century Gothic"/>
      <w:color w:val="808080"/>
    </w:rPr>
  </w:style>
  <w:style w:type="paragraph" w:styleId="TOAHeading">
    <w:name w:val="toa heading"/>
    <w:basedOn w:val="Normal"/>
    <w:next w:val="Normal"/>
    <w:uiPriority w:val="99"/>
    <w:semiHidden/>
    <w:unhideWhenUsed/>
    <w:rsid w:val="00B4065A"/>
    <w:pPr>
      <w:spacing w:before="120"/>
    </w:pPr>
    <w:rPr>
      <w:rFonts w:eastAsia="Times New Roman"/>
      <w:b/>
      <w:bCs/>
      <w:sz w:val="24"/>
    </w:rPr>
  </w:style>
  <w:style w:type="paragraph" w:styleId="ListParagraph">
    <w:name w:val="List Paragraph"/>
    <w:basedOn w:val="Normal"/>
    <w:uiPriority w:val="34"/>
    <w:qFormat/>
    <w:rsid w:val="008C1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21" Type="http://schemas.openxmlformats.org/officeDocument/2006/relationships/image" Target="media/image21.emf"/><Relationship Id="rId34" Type="http://schemas.openxmlformats.org/officeDocument/2006/relationships/image" Target="media/image34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33" Type="http://schemas.openxmlformats.org/officeDocument/2006/relationships/image" Target="media/image33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jpeg"/><Relationship Id="rId24" Type="http://schemas.openxmlformats.org/officeDocument/2006/relationships/image" Target="media/image24.emf"/><Relationship Id="rId32" Type="http://schemas.openxmlformats.org/officeDocument/2006/relationships/image" Target="media/image32.emf"/><Relationship Id="rId37" Type="http://schemas.openxmlformats.org/officeDocument/2006/relationships/image" Target="media/image37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28" Type="http://schemas.openxmlformats.org/officeDocument/2006/relationships/image" Target="media/image28.emf"/><Relationship Id="rId36" Type="http://schemas.openxmlformats.org/officeDocument/2006/relationships/image" Target="media/image36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31" Type="http://schemas.openxmlformats.org/officeDocument/2006/relationships/image" Target="media/image31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emf"/><Relationship Id="rId30" Type="http://schemas.openxmlformats.org/officeDocument/2006/relationships/image" Target="media/image30.emf"/><Relationship Id="rId35" Type="http://schemas.openxmlformats.org/officeDocument/2006/relationships/image" Target="media/image35.emf"/><Relationship Id="rId8" Type="http://schemas.openxmlformats.org/officeDocument/2006/relationships/image" Target="media/image8.emf"/><Relationship Id="rId3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oise\softlib\templates\City%20Of%20Boise\Parks\Parks-R2R-letterhead-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Parks-R2R-letterhead-2024</Template>
  <TotalTime>7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Links>
    <vt:vector size="12" baseType="variant">
      <vt:variant>
        <vt:i4>524346</vt:i4>
      </vt:variant>
      <vt:variant>
        <vt:i4>-1</vt:i4>
      </vt:variant>
      <vt:variant>
        <vt:i4>2053</vt:i4>
      </vt:variant>
      <vt:variant>
        <vt:i4>1</vt:i4>
      </vt:variant>
      <vt:variant>
        <vt:lpwstr>PDS-Letterhead-2021-KelceyStewart</vt:lpwstr>
      </vt:variant>
      <vt:variant>
        <vt:lpwstr/>
      </vt:variant>
      <vt:variant>
        <vt:i4>524346</vt:i4>
      </vt:variant>
      <vt:variant>
        <vt:i4>-1</vt:i4>
      </vt:variant>
      <vt:variant>
        <vt:i4>2054</vt:i4>
      </vt:variant>
      <vt:variant>
        <vt:i4>1</vt:i4>
      </vt:variant>
      <vt:variant>
        <vt:lpwstr>PDS-Letterhead-2021-KelceyStewart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Boyer</dc:creator>
  <cp:keywords/>
  <dc:description/>
  <cp:lastModifiedBy>David Gordon</cp:lastModifiedBy>
  <cp:revision>4</cp:revision>
  <dcterms:created xsi:type="dcterms:W3CDTF">2025-01-13T16:51:00Z</dcterms:created>
  <dcterms:modified xsi:type="dcterms:W3CDTF">2025-01-13T17:05:00Z</dcterms:modified>
</cp:coreProperties>
</file>